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B01" w:rsidRPr="00B4087B" w:rsidRDefault="009C0B01" w:rsidP="001F6517">
      <w:pPr>
        <w:spacing w:after="0" w:line="240" w:lineRule="auto"/>
        <w:jc w:val="center"/>
        <w:rPr>
          <w:rFonts w:ascii="Times New Roman" w:hAnsi="Times New Roman"/>
          <w:b/>
          <w:color w:val="8064A2"/>
          <w:spacing w:val="60"/>
          <w:sz w:val="36"/>
          <w:szCs w:val="36"/>
        </w:rPr>
      </w:pPr>
      <w:bookmarkStart w:id="0" w:name="_GoBack"/>
      <w:bookmarkEnd w:id="0"/>
      <w:r w:rsidRPr="00B4087B">
        <w:rPr>
          <w:rFonts w:ascii="Times New Roman" w:hAnsi="Times New Roman"/>
          <w:b/>
          <w:color w:val="8064A2"/>
          <w:spacing w:val="60"/>
          <w:sz w:val="36"/>
          <w:szCs w:val="36"/>
        </w:rPr>
        <w:t xml:space="preserve">Муниципальное бюджетное дошкольное образовательное учреждение </w:t>
      </w:r>
    </w:p>
    <w:p w:rsidR="009C0B01" w:rsidRDefault="009C0B01" w:rsidP="001F6517">
      <w:pPr>
        <w:spacing w:after="0" w:line="240" w:lineRule="auto"/>
        <w:jc w:val="center"/>
        <w:rPr>
          <w:b/>
          <w:color w:val="8064A2"/>
          <w:spacing w:val="60"/>
          <w:sz w:val="36"/>
          <w:szCs w:val="36"/>
        </w:rPr>
      </w:pPr>
      <w:r w:rsidRPr="00B4087B">
        <w:rPr>
          <w:rFonts w:ascii="Times New Roman" w:hAnsi="Times New Roman"/>
          <w:b/>
          <w:color w:val="8064A2"/>
          <w:spacing w:val="60"/>
          <w:sz w:val="36"/>
          <w:szCs w:val="36"/>
        </w:rPr>
        <w:t>«Детский сад №14 «Ласточка»</w:t>
      </w:r>
      <w:r w:rsidRPr="00B4087B">
        <w:rPr>
          <w:rFonts w:ascii="Times New Roman" w:hAnsi="Times New Roman"/>
        </w:rPr>
        <w:br w:type="textWrapping" w:clear="all"/>
      </w:r>
      <w:r w:rsidRPr="00F50CD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10.5pt;height:25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I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SAAAAAEAAgBIAAAA&#10;AQACOEJJTQQmAAAAAAAOAAAAAAAAAAAAAD+AAAA4QklNBA0AAAAAAAQAAAB4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z8AAAAGAAAAAAAAAAAAAAJf&#10;AAACxQAAAAUAMgA5ACgAMgApAAAAAQAAAAAAAAAAAAAAAAAAAAAAAAABAAAAAAAAAAAAAALFAAAC&#10;XwAAAAAAAAAAAAAAAAAAAAABAAAAAAAAAAAAAAAAAAAAAAAAABAAAAABAAAAAAAAbnVsbAAAAAIA&#10;AAAGYm91bmRzT2JqYwAAAAEAAAAAAABSY3QxAAAABAAAAABUb3AgbG9uZwAAAAAAAAAATGVmdGxv&#10;bmcAAAAAAAAAAEJ0b21sb25nAAACXwAAAABSZ2h0bG9uZwAAAs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l8AAAAAUmdo&#10;dGxvbmcAAALF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CThCSU0EDAAAAAAi3QAAAAEAAACgAAAAiQAAAeAAAQDgAAAiwQAYAAH/2P/tAAxBZG9iZV9DTQAB&#10;/+4ADkFkb2JlAGSAAAAAAf/bAIQADAgICAkIDAkJDBELCgsRFQ8MDA8VGBMTFRMTGBEMDAwMDAwR&#10;DAwMDAwMDAwMDAwMDAwMDAwMDAwMDAwMDAwMDAENCwsNDg0QDg4QFA4ODhQUDg4ODhQRDAwMDAwR&#10;EQwMDAwMDBEMDAwMDAwMDAwMDAwMDAwMDAwMDAwMDAwMDAwM/8AAEQgAi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AAAAAAB/9sAhAAGBAQEBQQGBQUGCQYFBgkL&#10;CAYGCAsMCgoLCgoMEAwMDAwMDBAMDAwMDAwMDAwMDAwMDAwMDAwMDAwMDAwMDAwMAQcHBw0MDRgQ&#10;EBgUDg4OFBQODg4OFBEMDAwMDBERDAwMDAwMEQwMDAwMDAwMDAwMDAwMDAwMDAwMDAwMDAwMDAz/&#10;wAARCAJfAsUDAREAAhEBAxEB/90ABABZ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">
            <v:imagedata r:id="rId6" o:title="" croptop="-249f" cropbottom="-381f" cropright="-80f"/>
            <o:lock v:ext="edit" aspectratio="f"/>
          </v:shape>
        </w:pict>
      </w:r>
    </w:p>
    <w:p w:rsidR="009C0B01" w:rsidRPr="00B4087B" w:rsidRDefault="009C0B01" w:rsidP="001F6517">
      <w:pPr>
        <w:jc w:val="center"/>
        <w:rPr>
          <w:rFonts w:ascii="Times New Roman" w:hAnsi="Times New Roman"/>
          <w:b/>
          <w:color w:val="00B050"/>
          <w:spacing w:val="60"/>
          <w:sz w:val="36"/>
          <w:szCs w:val="36"/>
        </w:rPr>
      </w:pPr>
      <w:r w:rsidRPr="00B4087B">
        <w:rPr>
          <w:rFonts w:ascii="Times New Roman" w:hAnsi="Times New Roman"/>
          <w:b/>
          <w:color w:val="00B050"/>
          <w:spacing w:val="60"/>
          <w:sz w:val="36"/>
          <w:szCs w:val="36"/>
        </w:rPr>
        <w:t>Долгосрочный проект</w:t>
      </w:r>
    </w:p>
    <w:p w:rsidR="009C0B01" w:rsidRPr="00B4087B" w:rsidRDefault="009C0B01" w:rsidP="001F6517">
      <w:pPr>
        <w:jc w:val="center"/>
        <w:rPr>
          <w:rFonts w:ascii="Times New Roman" w:hAnsi="Times New Roman"/>
          <w:b/>
          <w:color w:val="00B050"/>
          <w:spacing w:val="60"/>
          <w:sz w:val="36"/>
          <w:szCs w:val="36"/>
        </w:rPr>
      </w:pPr>
      <w:r w:rsidRPr="00B4087B">
        <w:rPr>
          <w:rFonts w:ascii="Times New Roman" w:hAnsi="Times New Roman"/>
          <w:b/>
          <w:color w:val="00B050"/>
          <w:spacing w:val="60"/>
          <w:sz w:val="36"/>
          <w:szCs w:val="36"/>
        </w:rPr>
        <w:t>(младший дошкольный возраст)</w:t>
      </w:r>
    </w:p>
    <w:p w:rsidR="009C0B01" w:rsidRPr="00B4087B" w:rsidRDefault="009C0B01" w:rsidP="001F6517">
      <w:pPr>
        <w:jc w:val="center"/>
        <w:rPr>
          <w:rFonts w:ascii="Times New Roman" w:hAnsi="Times New Roman"/>
          <w:b/>
          <w:color w:val="7030A0"/>
          <w:sz w:val="44"/>
          <w:szCs w:val="44"/>
        </w:rPr>
      </w:pPr>
      <w:r w:rsidRPr="00B4087B">
        <w:rPr>
          <w:rFonts w:ascii="Times New Roman" w:hAnsi="Times New Roman"/>
          <w:b/>
          <w:color w:val="00B050"/>
          <w:spacing w:val="60"/>
          <w:sz w:val="36"/>
          <w:szCs w:val="36"/>
        </w:rPr>
        <w:t xml:space="preserve">На тему: </w:t>
      </w:r>
      <w:r w:rsidRPr="00B4087B">
        <w:rPr>
          <w:rFonts w:ascii="Times New Roman" w:hAnsi="Times New Roman"/>
          <w:b/>
          <w:color w:val="7030A0"/>
          <w:sz w:val="44"/>
          <w:szCs w:val="44"/>
        </w:rPr>
        <w:t>«ВЕСНА»</w:t>
      </w:r>
    </w:p>
    <w:p w:rsidR="009C0B01" w:rsidRDefault="009C0B01" w:rsidP="001F6517">
      <w:pPr>
        <w:ind w:left="4962" w:hanging="4962"/>
        <w:jc w:val="center"/>
        <w:rPr>
          <w:rFonts w:cs="Arabic Typesetting"/>
          <w:b/>
          <w:color w:val="7030A0"/>
          <w:sz w:val="28"/>
          <w:szCs w:val="28"/>
        </w:rPr>
      </w:pPr>
    </w:p>
    <w:p w:rsidR="009C0B01" w:rsidRDefault="009C0B01" w:rsidP="001F6517">
      <w:pPr>
        <w:ind w:left="4962"/>
        <w:rPr>
          <w:rFonts w:cs="Arabic Typesetting"/>
          <w:b/>
          <w:color w:val="984806"/>
          <w:sz w:val="28"/>
          <w:szCs w:val="28"/>
        </w:rPr>
      </w:pPr>
      <w:r>
        <w:rPr>
          <w:rFonts w:cs="Arabic Typesetting"/>
          <w:b/>
          <w:color w:val="984806"/>
          <w:sz w:val="28"/>
          <w:szCs w:val="28"/>
        </w:rPr>
        <w:t>Составил:</w:t>
      </w:r>
    </w:p>
    <w:p w:rsidR="009C0B01" w:rsidRDefault="009C0B01" w:rsidP="001F6517">
      <w:pPr>
        <w:ind w:left="4962"/>
        <w:rPr>
          <w:rFonts w:ascii="Segoe Script" w:hAnsi="Segoe Script" w:cs="Arabic Typesetting"/>
          <w:b/>
          <w:color w:val="632423"/>
          <w:sz w:val="28"/>
          <w:szCs w:val="28"/>
        </w:rPr>
      </w:pPr>
      <w:r>
        <w:rPr>
          <w:rFonts w:ascii="Segoe Script" w:hAnsi="Segoe Script" w:cs="Arabic Typesetting"/>
          <w:b/>
          <w:color w:val="632423"/>
          <w:sz w:val="28"/>
          <w:szCs w:val="28"/>
        </w:rPr>
        <w:t>Морозова Полина Викторовна</w:t>
      </w:r>
    </w:p>
    <w:p w:rsidR="009C0B01" w:rsidRDefault="009C0B01" w:rsidP="001F6517">
      <w:pPr>
        <w:ind w:left="4962"/>
        <w:rPr>
          <w:rFonts w:ascii="Segoe Script" w:hAnsi="Segoe Script" w:cs="Arabic Typesetting"/>
          <w:b/>
          <w:color w:val="632423"/>
          <w:sz w:val="28"/>
          <w:szCs w:val="28"/>
        </w:rPr>
      </w:pPr>
      <w:r>
        <w:rPr>
          <w:rFonts w:ascii="Segoe Script" w:hAnsi="Segoe Script" w:cs="Arabic Typesetting"/>
          <w:b/>
          <w:color w:val="632423"/>
          <w:sz w:val="28"/>
          <w:szCs w:val="28"/>
        </w:rPr>
        <w:t>Воспитатель</w:t>
      </w:r>
    </w:p>
    <w:p w:rsidR="009C0B01" w:rsidRDefault="009C0B01" w:rsidP="001F6517">
      <w:pPr>
        <w:jc w:val="center"/>
        <w:rPr>
          <w:rFonts w:ascii="Segoe Script" w:hAnsi="Segoe Script" w:cs="Arabic Typesetting"/>
          <w:b/>
          <w:color w:val="632423"/>
          <w:sz w:val="28"/>
          <w:szCs w:val="28"/>
        </w:rPr>
      </w:pPr>
    </w:p>
    <w:p w:rsidR="009C0B01" w:rsidRDefault="009C0B01" w:rsidP="001F6517">
      <w:pPr>
        <w:jc w:val="center"/>
        <w:rPr>
          <w:rFonts w:ascii="Segoe Script" w:hAnsi="Segoe Script" w:cs="Arabic Typesetting"/>
          <w:b/>
          <w:color w:val="632423"/>
          <w:sz w:val="28"/>
          <w:szCs w:val="28"/>
        </w:rPr>
      </w:pPr>
    </w:p>
    <w:p w:rsidR="009C0B01" w:rsidRDefault="009C0B01" w:rsidP="001F6517">
      <w:pPr>
        <w:jc w:val="center"/>
        <w:rPr>
          <w:rFonts w:ascii="Segoe Script" w:hAnsi="Segoe Script" w:cs="Arabic Typesetting"/>
          <w:b/>
          <w:color w:val="632423"/>
          <w:sz w:val="28"/>
          <w:szCs w:val="28"/>
        </w:rPr>
      </w:pPr>
    </w:p>
    <w:p w:rsidR="009C0B01" w:rsidRPr="00CB07A7" w:rsidRDefault="009C0B01" w:rsidP="001F6517">
      <w:pPr>
        <w:jc w:val="center"/>
        <w:rPr>
          <w:rFonts w:ascii="Arial Black" w:hAnsi="Arial Black" w:cs="Arabic Typesetting"/>
          <w:b/>
          <w:color w:val="1F497D"/>
          <w:sz w:val="28"/>
          <w:szCs w:val="28"/>
        </w:rPr>
      </w:pPr>
      <w:r>
        <w:rPr>
          <w:rFonts w:ascii="Arial Black" w:hAnsi="Arial Black" w:cs="Arabic Typesetting"/>
          <w:b/>
          <w:color w:val="1F497D"/>
          <w:sz w:val="28"/>
          <w:szCs w:val="28"/>
        </w:rPr>
        <w:t>п. Озёрный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Тип проекта: познавательный.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Участники проекта: воспитанники группы, воспитатель, родители воспитанников.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Возраст детей: 2-3 года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Продолжительность: долгосрочный, 3 месяца.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Срок реализации: с 5.03.2019 по 31.05.2019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 xml:space="preserve">Актуальность: </w:t>
      </w:r>
    </w:p>
    <w:p w:rsidR="009C0B01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Одно из наиболее эффективных способов воспитания и развития малышей является ознакомление с природой. Природа – это неиссякаемый источник духовного развития ребенка. Дети постоянно в той или иной степени соприкасаются с природой. Разнообразный мир растений и животных пробуждает живой интерес к природе.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Формирование любви и внимательного отношения к живой и не живой природе возможно тогда, когда малыши будут располагать хотя бы элементарными знаниями о них, овладеют несложными способами выращивания растений, ухода за животными, наблюдать природу, видеть ее красоту.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Знакомство с природой, происходящими в ней в разное время года изменениями, формирует у малышей такие качества, как любознательность, умение наблюдать, логически мыслить, эстетически относиться ко всему живому.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В ходе данного проекта хотелось обогатить знания детей об изменениях происходящих весной в природе. Продолжать так же развивать связную речь, умение понятно для окружающих выражать свои мысли, формировать интерес и любовь к природе.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Проблема: Дети не достаточно знают о том, что такое весна. Не понимают, когда это время года (считают, что после зимы наступает лето).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Цель: Формирование представлений о том, что такое весна; о весенних природных явлениях через разные виды деятельности.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Задачи: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Обучающие: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- расширять представления о характерных особенностях весенней природы (таяние снега, сосулек, солнце светит ярко и греет, прилетают птицы, растут первые цветы, травка зеленеет, бегут ручьи, просыпаются животные, появляются насекомые) в разных видах деятельности;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Развивающие: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- развивать познавательную активность, внимание мышление, воображение, коммуникативные навыки;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- побуждать детей совершенствовать навыки рисования, лепки и аппликации.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Воспитательные: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- воспитывать бережное отношение к природе, экологическую культуру, трудолюбие и любознательность;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- воспитывать аккуратность.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Предполагаемый результат: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- Расширение представлений о характерных особенностях весны (узнавать время года, называть признаки весны);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Методы и формы работы: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Рассматривание иллюстраций, беседы по теме, рассказ воспитателя, прогулки, наблюдения, пальчиковые игры, дидактические и подвижные игры, чтение и рассматривание художественной литературы (потешки, стихотворения сказки), НОД, художественное творчество (рисование, лепка, аппликация). Изготовление с родителями книжки-малышки «Весна», наблюдение родителей с детьми «Что я видел по дороге в детский сад».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Этапы проекта: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2E9">
        <w:rPr>
          <w:rFonts w:ascii="Times New Roman" w:hAnsi="Times New Roman"/>
          <w:sz w:val="28"/>
          <w:szCs w:val="28"/>
        </w:rPr>
        <w:t>Вводный (подготовительный):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- определение проблемы, цели, задач проекта;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- изучение методической литературы;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- создание предметной среды по теме проекта.</w:t>
      </w:r>
    </w:p>
    <w:p w:rsidR="009C0B01" w:rsidRPr="00FA72E9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2E9">
        <w:rPr>
          <w:rFonts w:ascii="Times New Roman" w:hAnsi="Times New Roman"/>
          <w:sz w:val="28"/>
          <w:szCs w:val="28"/>
        </w:rPr>
        <w:t>Практический (основной):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0"/>
        <w:gridCol w:w="8471"/>
      </w:tblGrid>
      <w:tr w:rsidR="009C0B01" w:rsidRPr="00C607E4" w:rsidTr="00C607E4">
        <w:tc>
          <w:tcPr>
            <w:tcW w:w="0" w:type="auto"/>
          </w:tcPr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0" w:type="auto"/>
          </w:tcPr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Образовательные области</w:t>
            </w:r>
          </w:p>
        </w:tc>
      </w:tr>
      <w:tr w:rsidR="009C0B01" w:rsidRPr="00C607E4" w:rsidTr="00C607E4">
        <w:tc>
          <w:tcPr>
            <w:tcW w:w="0" w:type="auto"/>
          </w:tcPr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Беседы: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«К нам пришла весна», «Что я видел по дороге в детский сад», «Признаки весны», «Почему говорят, что весной природа просыпается».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Наблюдения (на прогулке):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За снегом (отмечаем, что снег потемнел, стал рыхлым);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За солнцем (отмечаем, что солнце стало ярче светить, греет);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Наблюдение за капелью (отмечаем, что снег на крыше тает и капает на землю кап-кап-кап);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Наблюдение за весенним небом (небо весной стало голубое, яркое, красивое, чистое);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Наблюдение за изменениями в природе (обобщение предыдущих наблюдений).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Наблюдение за прорастанием семян гороха и укропа.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НОД: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«Вот какие у нас сосульки». Задачи: вызвать интерес к изображению сосулек. Рассказать, что сосульки появляются весной, когда тает снег. Учить проводить вертикальные линии разной длины.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«Заюшкина избушка». Задача: познакомить детей с русской народной сказкой.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«Мы сажаем семена». Задача: уточнить представление детей о том, что растения вырастают из семян; что семена сажают на рассаду весной.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«Солнышко-колоколнышко». Задачи: вызвать интерес к изображению весеннего солнышка. Учить сочетать в одном образе разные формы и линии: рисовать большой круг и несколько лучей (прямые и волнистые).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«Солнышко». Задача: учить лепить солнце в виде пластилиновой картины из диска (сплющенного шара) и лучиков (жгутиков).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«Весна». Задачи: закрепление и обобщение знаний о весне. Повторение геометрических фигур (круг, квадрат, треугольник). Закрепить понятие «один-много».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Развивающие игры: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«Когда это бывает?», «Времена года», «Наряди мишку», «Помоги мишке».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Пальчиковые игры: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«Кап-кап-кап», «Росточек», «Весна», «Сосульки».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Подвижные игры: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 xml:space="preserve">«Зайцы и волк», «У медведя во бору», «Зайка серый умывается», 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«Мы топаем ногами».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«Как у нашего кота», «Травка муравка». Чтение стихотворений о весне</w:t>
            </w:r>
          </w:p>
        </w:tc>
      </w:tr>
      <w:tr w:rsidR="009C0B01" w:rsidRPr="00C607E4" w:rsidTr="00C607E4">
        <w:tc>
          <w:tcPr>
            <w:tcW w:w="0" w:type="auto"/>
          </w:tcPr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</w:tcPr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Беседы: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«Перелетные птицы», «где ночуют птицы», «Что я видел по дороге в детский сад?», «Пробуждение медведя после зимней спячки», беседа по содержанию потешки «Заря-заряница», «Правила поведения в лесу», «Животные весной».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Наблюдения (на прогулке):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За таянием снега (отмечаем, что снег тает и от этого у нас на участке появились лужи);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За птицами (громко щебечут, клюют корм);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За солнцем (экспериментирование «Солнечные зайчики);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Наблюдение за небом;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Наблюдение за первыми цветами (мать-и-мачеха);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За погодой (отмечают, что стало теплее);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За дождем.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Наблюдение за рассадой гороха и укропа.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Наблюдение за веточками сирени и березы.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НОД: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«К нам пришла кукла Катя». Задача: формирование представлений об изменениях в природе с приходом весны.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«Скворцы». Задача: познакомить с перелетной птицей скворец.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«Ручейки бегут, журчат». Задачи: вызвать интерес к изображению ручейков в сотворчестве с воспитателем и другими детьми; учить проводить волнистые линии.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«Сельская песенка». Задача: познакомить детей со стихотворением А. Плещеева «Сельская песенка».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«Путешествие в весенний лес». Задачи: уточнить и закрепить знания детей о диких животных.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- «Одуванчики». Задачи: расширять знания о первых весенних цветах; закрепить умение рисовать методом «тычка».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Развивающие игры: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«Времена года», «Найди признаки весны», «Одень мишку по сезону», «Когда это бывает?», «Кто как кричит?», «К нам пришел мишка», «Назови животное».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Подвижные игры: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«Лиса и зайцы», «Ручеек», «Солнечные зайчики», «День-ночь», «Солнышко и дождик», «Гуси-лебеди», «Птицы».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Хороводные игры: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«Камыши», «Колпачок».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Стихотворение Е. Серова «Подснежник»;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Потешки «Заря заряница», «тень тень потетень», «Иди весна иди красна».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Физкультминутки: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«В путь», «Подснежники», «Ласточка».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Пальчиковые игры:</w:t>
            </w:r>
          </w:p>
          <w:p w:rsidR="009C0B01" w:rsidRPr="00FA72E9" w:rsidRDefault="009C0B01" w:rsidP="00FA72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2E9">
              <w:rPr>
                <w:rFonts w:ascii="Times New Roman" w:hAnsi="Times New Roman"/>
                <w:sz w:val="28"/>
                <w:szCs w:val="28"/>
              </w:rPr>
              <w:t>«Подснежник», «Росточек».</w:t>
            </w:r>
          </w:p>
        </w:tc>
      </w:tr>
      <w:tr w:rsidR="009C0B01" w:rsidRPr="00C607E4" w:rsidTr="00C607E4">
        <w:tc>
          <w:tcPr>
            <w:tcW w:w="0" w:type="auto"/>
          </w:tcPr>
          <w:p w:rsidR="009C0B01" w:rsidRPr="00582021" w:rsidRDefault="009C0B01" w:rsidP="005820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021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</w:tcPr>
          <w:p w:rsidR="009C0B01" w:rsidRPr="00582021" w:rsidRDefault="009C0B01" w:rsidP="005820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021">
              <w:rPr>
                <w:rFonts w:ascii="Times New Roman" w:hAnsi="Times New Roman"/>
                <w:sz w:val="28"/>
                <w:szCs w:val="28"/>
              </w:rPr>
              <w:t>Беседы:</w:t>
            </w:r>
          </w:p>
          <w:p w:rsidR="009C0B01" w:rsidRPr="00582021" w:rsidRDefault="009C0B01" w:rsidP="005820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021">
              <w:rPr>
                <w:rFonts w:ascii="Times New Roman" w:hAnsi="Times New Roman"/>
                <w:sz w:val="28"/>
                <w:szCs w:val="28"/>
              </w:rPr>
              <w:t>«Весна-красна», «Наседка и цыплята», «Жизнь насекомых весной».</w:t>
            </w:r>
          </w:p>
          <w:p w:rsidR="009C0B01" w:rsidRPr="00582021" w:rsidRDefault="009C0B01" w:rsidP="005820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021">
              <w:rPr>
                <w:rFonts w:ascii="Times New Roman" w:hAnsi="Times New Roman"/>
                <w:sz w:val="28"/>
                <w:szCs w:val="28"/>
              </w:rPr>
              <w:t>Наблюдения:</w:t>
            </w:r>
          </w:p>
          <w:p w:rsidR="009C0B01" w:rsidRPr="00582021" w:rsidRDefault="009C0B01" w:rsidP="005820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021">
              <w:rPr>
                <w:rFonts w:ascii="Times New Roman" w:hAnsi="Times New Roman"/>
                <w:sz w:val="28"/>
                <w:szCs w:val="28"/>
              </w:rPr>
              <w:t>- За погодой;</w:t>
            </w:r>
          </w:p>
          <w:p w:rsidR="009C0B01" w:rsidRPr="00582021" w:rsidRDefault="009C0B01" w:rsidP="005820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021">
              <w:rPr>
                <w:rFonts w:ascii="Times New Roman" w:hAnsi="Times New Roman"/>
                <w:sz w:val="28"/>
                <w:szCs w:val="28"/>
              </w:rPr>
              <w:t>- За насекомыми (учимся отличать насекомых от других живых существ);</w:t>
            </w:r>
          </w:p>
          <w:p w:rsidR="009C0B01" w:rsidRPr="00582021" w:rsidRDefault="009C0B01" w:rsidP="005820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021">
              <w:rPr>
                <w:rFonts w:ascii="Times New Roman" w:hAnsi="Times New Roman"/>
                <w:sz w:val="28"/>
                <w:szCs w:val="28"/>
              </w:rPr>
              <w:t>Итоговая НОД «Много знаем о весне»</w:t>
            </w:r>
          </w:p>
        </w:tc>
      </w:tr>
    </w:tbl>
    <w:p w:rsidR="009C0B01" w:rsidRDefault="009C0B01" w:rsidP="001F6517">
      <w:pPr>
        <w:tabs>
          <w:tab w:val="left" w:pos="7904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C0B01" w:rsidRPr="00FA72E9" w:rsidRDefault="009C0B01" w:rsidP="005820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2E9">
        <w:rPr>
          <w:rFonts w:ascii="Times New Roman" w:hAnsi="Times New Roman"/>
          <w:sz w:val="28"/>
          <w:szCs w:val="28"/>
        </w:rPr>
        <w:t>Заключительный этап:</w:t>
      </w:r>
    </w:p>
    <w:p w:rsidR="009C0B01" w:rsidRPr="00FA72E9" w:rsidRDefault="009C0B01" w:rsidP="005820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- Изготовление книжек малышек «Весна» (дети совместно с родителями);</w:t>
      </w:r>
    </w:p>
    <w:p w:rsidR="009C0B01" w:rsidRPr="00FA72E9" w:rsidRDefault="009C0B01" w:rsidP="005820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- Изготовление коллективной работы «Весенние мотивы» (дети совместно с воспитателем);</w:t>
      </w:r>
    </w:p>
    <w:p w:rsidR="009C0B01" w:rsidRDefault="009C0B01" w:rsidP="001F65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72E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2E9">
        <w:rPr>
          <w:rFonts w:ascii="Times New Roman" w:hAnsi="Times New Roman"/>
          <w:sz w:val="28"/>
          <w:szCs w:val="28"/>
        </w:rPr>
        <w:t>Ито</w:t>
      </w:r>
      <w:r>
        <w:rPr>
          <w:rFonts w:ascii="Times New Roman" w:hAnsi="Times New Roman"/>
          <w:sz w:val="28"/>
          <w:szCs w:val="28"/>
        </w:rPr>
        <w:t>говая НОД «Много знаем о весне».</w:t>
      </w:r>
    </w:p>
    <w:p w:rsidR="009C0B01" w:rsidRPr="001F6517" w:rsidRDefault="009C0B01" w:rsidP="001F65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Конспект НОД на тему «Много знаем о весне»</w:t>
      </w: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>Цель:</w:t>
      </w:r>
      <w:r w:rsidRPr="001F6517">
        <w:rPr>
          <w:rFonts w:ascii="Times New Roman" w:hAnsi="Times New Roman"/>
          <w:sz w:val="28"/>
          <w:szCs w:val="28"/>
        </w:rPr>
        <w:t xml:space="preserve"> - закрепить представления детей о  весне, ее признаках.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>Задачи:</w:t>
      </w:r>
      <w:r w:rsidRPr="001F6517">
        <w:rPr>
          <w:rFonts w:ascii="Times New Roman" w:hAnsi="Times New Roman"/>
          <w:sz w:val="28"/>
          <w:szCs w:val="28"/>
        </w:rPr>
        <w:t xml:space="preserve"> - развивать связную речь, наблюдательность;                                                                     - понимать смысл загадок и находить отгадку;                                                                            - расширять и активизировать словарь по теме;                                                                                 - воспитывать уважительное, бережное отношение к природе, окружающему миру.  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>Предварительная работа: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наблюдения в природе;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чтение стихотворений о весне;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рассматривание картин и иллюстраций о весне, весенних цветах;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отгадывание загадок.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>Ход: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 xml:space="preserve">Организационный момент: </w:t>
      </w: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 xml:space="preserve">«Здравствуй, друг» 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Подойди ко мне, дружок.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Соберемся все в кружок.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Мы за руки все возьмемся.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И друг другу улыбнемся.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Здравствуй, друг. Здравствуй, друг. Здравствуй, весь наш дружный круг!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Введение в ситуацию: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>Воспитатель:</w:t>
      </w:r>
      <w:r w:rsidRPr="001F6517">
        <w:rPr>
          <w:rFonts w:ascii="Times New Roman" w:hAnsi="Times New Roman"/>
          <w:sz w:val="28"/>
          <w:szCs w:val="28"/>
        </w:rPr>
        <w:t xml:space="preserve"> - Ребята, я вчера ходила гулять в лес, я его не узнала. Как же изменился парк? Почему я его не узнала? Кто догадался? Что стало со снегом? </w:t>
      </w:r>
      <w:r w:rsidRPr="001F6517">
        <w:rPr>
          <w:rFonts w:ascii="Times New Roman" w:hAnsi="Times New Roman"/>
          <w:i/>
          <w:sz w:val="28"/>
          <w:szCs w:val="28"/>
        </w:rPr>
        <w:t>(Растаял</w:t>
      </w:r>
      <w:r w:rsidRPr="001F6517">
        <w:rPr>
          <w:rFonts w:ascii="Times New Roman" w:hAnsi="Times New Roman"/>
          <w:sz w:val="28"/>
          <w:szCs w:val="28"/>
        </w:rPr>
        <w:t>). А с деревьями что произошло? (</w:t>
      </w:r>
      <w:r w:rsidRPr="001F6517">
        <w:rPr>
          <w:rFonts w:ascii="Times New Roman" w:hAnsi="Times New Roman"/>
          <w:i/>
          <w:sz w:val="28"/>
          <w:szCs w:val="28"/>
        </w:rPr>
        <w:t>Почки набухли и появились первые листочки</w:t>
      </w:r>
      <w:r w:rsidRPr="001F6517">
        <w:rPr>
          <w:rFonts w:ascii="Times New Roman" w:hAnsi="Times New Roman"/>
          <w:sz w:val="28"/>
          <w:szCs w:val="28"/>
        </w:rPr>
        <w:t xml:space="preserve">). Какие цветы появились? </w:t>
      </w:r>
      <w:r w:rsidRPr="001F6517">
        <w:rPr>
          <w:rFonts w:ascii="Times New Roman" w:hAnsi="Times New Roman"/>
          <w:i/>
          <w:sz w:val="28"/>
          <w:szCs w:val="28"/>
        </w:rPr>
        <w:t>(Первоцветы).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>Воспитатель:</w:t>
      </w:r>
      <w:r w:rsidRPr="001F6517">
        <w:rPr>
          <w:rFonts w:ascii="Times New Roman" w:hAnsi="Times New Roman"/>
          <w:sz w:val="28"/>
          <w:szCs w:val="28"/>
        </w:rPr>
        <w:t xml:space="preserve"> - Ребята, отгадайте загадку, и вы узнаете, какому времени года будет посвящено сегодняшнее занятие.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Вот и небо просветлело,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Землю солнышко согрело,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Ручейки в лесу поют и подснежники цветут.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Пробудилось все ото сна,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Это к нам пришла …</w:t>
      </w:r>
      <w:r w:rsidRPr="001F6517">
        <w:rPr>
          <w:rFonts w:ascii="Times New Roman" w:hAnsi="Times New Roman"/>
          <w:i/>
          <w:sz w:val="28"/>
          <w:szCs w:val="28"/>
        </w:rPr>
        <w:t>весна.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>Воспитатель:</w:t>
      </w:r>
      <w:r w:rsidRPr="001F6517">
        <w:rPr>
          <w:rFonts w:ascii="Times New Roman" w:hAnsi="Times New Roman"/>
          <w:sz w:val="28"/>
          <w:szCs w:val="28"/>
        </w:rPr>
        <w:t xml:space="preserve"> - Правильно ребята наступила весна.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Вы рады весне? Мы долго ждали весну, значит, какая весна? (</w:t>
      </w:r>
      <w:r w:rsidRPr="001F6517">
        <w:rPr>
          <w:rFonts w:ascii="Times New Roman" w:hAnsi="Times New Roman"/>
          <w:i/>
          <w:sz w:val="28"/>
          <w:szCs w:val="28"/>
        </w:rPr>
        <w:t>Долгожданная).</w:t>
      </w:r>
      <w:r w:rsidRPr="001F6517">
        <w:rPr>
          <w:rFonts w:ascii="Times New Roman" w:hAnsi="Times New Roman"/>
          <w:sz w:val="28"/>
          <w:szCs w:val="28"/>
        </w:rPr>
        <w:t xml:space="preserve"> Какое настроение возникает у вас, когда вы говорите о весне? (</w:t>
      </w:r>
      <w:r w:rsidRPr="001F6517">
        <w:rPr>
          <w:rFonts w:ascii="Times New Roman" w:hAnsi="Times New Roman"/>
          <w:i/>
          <w:sz w:val="28"/>
          <w:szCs w:val="28"/>
        </w:rPr>
        <w:t>Веселое, хорошее, прекрасное)</w:t>
      </w:r>
      <w:r w:rsidRPr="001F6517">
        <w:rPr>
          <w:rFonts w:ascii="Times New Roman" w:hAnsi="Times New Roman"/>
          <w:sz w:val="28"/>
          <w:szCs w:val="28"/>
        </w:rPr>
        <w:t xml:space="preserve">. Можно сказать - весеннее настроение? А солнце весной какое? </w:t>
      </w:r>
      <w:r w:rsidRPr="001F6517">
        <w:rPr>
          <w:rFonts w:ascii="Times New Roman" w:hAnsi="Times New Roman"/>
          <w:i/>
          <w:sz w:val="28"/>
          <w:szCs w:val="28"/>
        </w:rPr>
        <w:t>(Весеннее</w:t>
      </w:r>
      <w:r w:rsidRPr="001F6517">
        <w:rPr>
          <w:rFonts w:ascii="Times New Roman" w:hAnsi="Times New Roman"/>
          <w:sz w:val="28"/>
          <w:szCs w:val="28"/>
        </w:rPr>
        <w:t xml:space="preserve">). 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>Воспитатель:</w:t>
      </w:r>
      <w:r w:rsidRPr="001F6517">
        <w:rPr>
          <w:rFonts w:ascii="Times New Roman" w:hAnsi="Times New Roman"/>
          <w:sz w:val="28"/>
          <w:szCs w:val="28"/>
        </w:rPr>
        <w:t xml:space="preserve">  - Давайте расскажем, что бывает весной.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Весной  ярко светит солнце.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Весной тает снег.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Весной появляются проталинки.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Весной появляются лужи.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Весной набухают почки.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Весной прилетают птицы.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Весной бегут ручьи.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Весной просыпаются насекомые.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Весной дикие животные меняют цвет шубки.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Весной у зверей появляются детеныши.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Весной появляется трава.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Весной появляются первые цветы: подснежники, мать - и - мачеха.</w:t>
      </w: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b/>
          <w:bCs/>
          <w:i/>
          <w:sz w:val="28"/>
          <w:szCs w:val="28"/>
        </w:rPr>
      </w:pP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b/>
          <w:bCs/>
          <w:i/>
          <w:sz w:val="28"/>
          <w:szCs w:val="28"/>
        </w:rPr>
        <w:t>Физкультминутка: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На лугу растут цветы небывалой красоты            (</w:t>
      </w:r>
      <w:r w:rsidRPr="001F6517">
        <w:rPr>
          <w:rFonts w:ascii="Times New Roman" w:hAnsi="Times New Roman"/>
          <w:i/>
          <w:iCs/>
          <w:sz w:val="28"/>
          <w:szCs w:val="28"/>
        </w:rPr>
        <w:t>руки в стороны</w:t>
      </w:r>
      <w:r w:rsidRPr="001F6517">
        <w:rPr>
          <w:rFonts w:ascii="Times New Roman" w:hAnsi="Times New Roman"/>
          <w:sz w:val="28"/>
          <w:szCs w:val="28"/>
        </w:rPr>
        <w:t>)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К солнцу тянутся цветы. С ними потянись и ты  (</w:t>
      </w:r>
      <w:r w:rsidRPr="001F6517">
        <w:rPr>
          <w:rFonts w:ascii="Times New Roman" w:hAnsi="Times New Roman"/>
          <w:i/>
          <w:iCs/>
          <w:sz w:val="28"/>
          <w:szCs w:val="28"/>
        </w:rPr>
        <w:t>потягивание, руки вверх</w:t>
      </w:r>
      <w:r w:rsidRPr="001F6517">
        <w:rPr>
          <w:rFonts w:ascii="Times New Roman" w:hAnsi="Times New Roman"/>
          <w:sz w:val="28"/>
          <w:szCs w:val="28"/>
        </w:rPr>
        <w:t>)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Ветер дует иногда, только это не беда.           (</w:t>
      </w:r>
      <w:r w:rsidRPr="001F6517">
        <w:rPr>
          <w:rFonts w:ascii="Times New Roman" w:hAnsi="Times New Roman"/>
          <w:i/>
          <w:iCs/>
          <w:sz w:val="28"/>
          <w:szCs w:val="28"/>
        </w:rPr>
        <w:t>покачивание поднятыми вверх руками</w:t>
      </w:r>
      <w:r w:rsidRPr="001F6517">
        <w:rPr>
          <w:rFonts w:ascii="Times New Roman" w:hAnsi="Times New Roman"/>
          <w:sz w:val="28"/>
          <w:szCs w:val="28"/>
        </w:rPr>
        <w:t>)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Наклоняются цветочки, опускают лепесточки.     (н</w:t>
      </w:r>
      <w:r w:rsidRPr="001F6517">
        <w:rPr>
          <w:rFonts w:ascii="Times New Roman" w:hAnsi="Times New Roman"/>
          <w:i/>
          <w:iCs/>
          <w:sz w:val="28"/>
          <w:szCs w:val="28"/>
        </w:rPr>
        <w:t>аклоны вперед)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А потом опять встают и по-прежнему цветут.       (</w:t>
      </w:r>
      <w:r w:rsidRPr="001F6517">
        <w:rPr>
          <w:rFonts w:ascii="Times New Roman" w:hAnsi="Times New Roman"/>
          <w:i/>
          <w:iCs/>
          <w:sz w:val="28"/>
          <w:szCs w:val="28"/>
        </w:rPr>
        <w:t>выпрямление</w:t>
      </w:r>
      <w:r w:rsidRPr="001F6517">
        <w:rPr>
          <w:rFonts w:ascii="Times New Roman" w:hAnsi="Times New Roman"/>
          <w:sz w:val="28"/>
          <w:szCs w:val="28"/>
        </w:rPr>
        <w:t>)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>Воспитатель:</w:t>
      </w:r>
      <w:r w:rsidRPr="001F6517">
        <w:rPr>
          <w:rFonts w:ascii="Times New Roman" w:hAnsi="Times New Roman"/>
          <w:sz w:val="28"/>
          <w:szCs w:val="28"/>
        </w:rPr>
        <w:t xml:space="preserve"> - Ребята, загадки давайте отгадаем загадки о первых весенних цветах.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Он растет красивый, нежный,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Голубой иль белоснежный.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Даже раньше расцветает,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Чем на речке лед растает.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Распустился точно в срок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 xml:space="preserve">Первый мартовский цветок. </w:t>
      </w:r>
      <w:r w:rsidRPr="001F6517">
        <w:rPr>
          <w:rFonts w:ascii="Times New Roman" w:hAnsi="Times New Roman"/>
          <w:i/>
          <w:sz w:val="28"/>
          <w:szCs w:val="28"/>
        </w:rPr>
        <w:t>(Подснежник)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Золотым лучом согрет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Вырос солнышка портрет!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Но у желтого  цветочка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Временно листочков нет  </w:t>
      </w:r>
      <w:r w:rsidRPr="001F6517">
        <w:rPr>
          <w:rFonts w:ascii="Times New Roman" w:hAnsi="Times New Roman"/>
          <w:i/>
          <w:sz w:val="28"/>
          <w:szCs w:val="28"/>
        </w:rPr>
        <w:t>(Мать-и-мачеха)</w:t>
      </w:r>
      <w:r w:rsidRPr="001F6517">
        <w:rPr>
          <w:rFonts w:ascii="Times New Roman" w:hAnsi="Times New Roman"/>
          <w:sz w:val="28"/>
          <w:szCs w:val="28"/>
        </w:rPr>
        <w:t xml:space="preserve"> 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Он спешит весне навстречу,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Я везде его замечу: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Жёлтенький кафтанчик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Носит... (</w:t>
      </w:r>
      <w:r w:rsidRPr="001F6517">
        <w:rPr>
          <w:rFonts w:ascii="Times New Roman" w:hAnsi="Times New Roman"/>
          <w:i/>
          <w:sz w:val="28"/>
          <w:szCs w:val="28"/>
        </w:rPr>
        <w:t>Одуванчик)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>Воспитатель:</w:t>
      </w:r>
      <w:r w:rsidRPr="001F6517">
        <w:rPr>
          <w:rFonts w:ascii="Times New Roman" w:hAnsi="Times New Roman"/>
          <w:sz w:val="28"/>
          <w:szCs w:val="28"/>
        </w:rPr>
        <w:t xml:space="preserve"> -  Ребята, мы разгадали все загадки!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Раздается стук в дверь. В группу входит Почемучка.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Почемучка: «От чего и почему ничего я не пойму….»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 xml:space="preserve">Воспитатель: Почемучка, здравствуй, куда ты так спешишь и что у тебя приключилось? 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Почемучка: Все говорят, что наступила весна! Солнышко ярко светит, снег совсем растаял, птицы прилетели, распустились листочки и первые цветочки. А вот на моей клумбе цветочки почему то не выросли….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Воспитатель: Это не беда, мы с детьми тебе поможем! Правда, дети?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Дети: Да!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Воспитатель: Дети, а из чего можно сделать цветочки?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Дети: Слепить из пластилина.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Воспитатель: Перед тем как мы будем лепить цветы, давайте разомнем наши пальчики.</w:t>
      </w: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п\г «Цветы»</w:t>
      </w: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Наши алые цветочки (</w:t>
      </w:r>
      <w:r w:rsidRPr="001F6517">
        <w:rPr>
          <w:rFonts w:ascii="Times New Roman" w:hAnsi="Times New Roman"/>
          <w:i/>
          <w:sz w:val="28"/>
          <w:szCs w:val="28"/>
        </w:rPr>
        <w:t>ладони соединить лодочкой перед собой)</w:t>
      </w: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Распускают лепесточки (</w:t>
      </w:r>
      <w:r w:rsidRPr="001F6517">
        <w:rPr>
          <w:rFonts w:ascii="Times New Roman" w:hAnsi="Times New Roman"/>
          <w:i/>
          <w:sz w:val="28"/>
          <w:szCs w:val="28"/>
        </w:rPr>
        <w:t>по очереди начиная с большого развести пальцы в стороны. Запястья оставить соединенными)</w:t>
      </w: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Ветерок чуть дышит (</w:t>
      </w:r>
      <w:r w:rsidRPr="001F6517">
        <w:rPr>
          <w:rFonts w:ascii="Times New Roman" w:hAnsi="Times New Roman"/>
          <w:i/>
          <w:sz w:val="28"/>
          <w:szCs w:val="28"/>
        </w:rPr>
        <w:t>подуть на руки-цветки)</w:t>
      </w: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Лепестки колышет (</w:t>
      </w:r>
      <w:r w:rsidRPr="001F6517">
        <w:rPr>
          <w:rFonts w:ascii="Times New Roman" w:hAnsi="Times New Roman"/>
          <w:i/>
          <w:sz w:val="28"/>
          <w:szCs w:val="28"/>
        </w:rPr>
        <w:t>подвигать пальцами)</w:t>
      </w: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Наши алые цветки</w:t>
      </w: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Закрывают лепестки</w:t>
      </w:r>
      <w:r w:rsidRPr="001F6517">
        <w:rPr>
          <w:rFonts w:ascii="Times New Roman" w:hAnsi="Times New Roman"/>
          <w:i/>
          <w:sz w:val="28"/>
          <w:szCs w:val="28"/>
        </w:rPr>
        <w:t xml:space="preserve"> (поочередно сложить пальцы, соединив ладони лодочкой)</w:t>
      </w: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 xml:space="preserve">Головой качают </w:t>
      </w:r>
      <w:r w:rsidRPr="001F6517">
        <w:rPr>
          <w:rFonts w:ascii="Times New Roman" w:hAnsi="Times New Roman"/>
          <w:i/>
          <w:sz w:val="28"/>
          <w:szCs w:val="28"/>
        </w:rPr>
        <w:t>(покачать ладонями вправо, влево)</w:t>
      </w:r>
    </w:p>
    <w:p w:rsidR="009C0B01" w:rsidRPr="001F6517" w:rsidRDefault="009C0B01" w:rsidP="001F6517">
      <w:pPr>
        <w:spacing w:after="0" w:line="240" w:lineRule="auto"/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Тихо засыпают (</w:t>
      </w:r>
      <w:r w:rsidRPr="001F6517">
        <w:rPr>
          <w:rFonts w:ascii="Times New Roman" w:hAnsi="Times New Roman"/>
          <w:i/>
          <w:sz w:val="28"/>
          <w:szCs w:val="28"/>
        </w:rPr>
        <w:t>положить голову на сложенные ладони)</w:t>
      </w:r>
    </w:p>
    <w:p w:rsidR="009C0B01" w:rsidRPr="001F6517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C0B01" w:rsidRPr="001F6517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Продуктивная деятельность:</w:t>
      </w:r>
    </w:p>
    <w:p w:rsidR="009C0B01" w:rsidRPr="001F6517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Воспитатель: Дети, чтобы нам слепить цветы для клумбы Почемучки, нам нужно скатать шарики. (Дети катают по 4 шарика)</w:t>
      </w:r>
    </w:p>
    <w:p w:rsidR="009C0B01" w:rsidRPr="001F6517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Теперь, возьмите один шарик – это будет серединка нашего цветка, отложите  в сторону. Из оставшихся шариков делаем диски – это будут лепестки для цветка. Теперь примазываем лепестки к серединке. Получился цветок. Дети, чего не хватает вашим цветам?</w:t>
      </w:r>
    </w:p>
    <w:p w:rsidR="009C0B01" w:rsidRPr="001F6517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Дети: Стебелька.</w:t>
      </w:r>
    </w:p>
    <w:p w:rsidR="009C0B01" w:rsidRPr="001F6517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Воспитатель: Правильно. А как нам слепить стебелек?</w:t>
      </w:r>
    </w:p>
    <w:p w:rsidR="009C0B01" w:rsidRPr="001F6517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Дети: Скатать «колбаску».</w:t>
      </w:r>
    </w:p>
    <w:p w:rsidR="009C0B01" w:rsidRPr="001F6517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Воспитатель: Соединяем стебелек с цветком. Теперь посадим цветы на клумбу (поднос зел.цвета).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 xml:space="preserve"> 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1F6517">
        <w:rPr>
          <w:rFonts w:ascii="Times New Roman" w:hAnsi="Times New Roman"/>
          <w:i/>
          <w:sz w:val="28"/>
          <w:szCs w:val="28"/>
        </w:rPr>
        <w:t> Итог: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 - Чем мы сегодня занимались?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О каком времени года мы говорили?</w:t>
      </w: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F6517">
        <w:rPr>
          <w:rFonts w:ascii="Times New Roman" w:hAnsi="Times New Roman"/>
          <w:sz w:val="28"/>
          <w:szCs w:val="28"/>
        </w:rPr>
        <w:t>- Что вам больше всего запомнилось?</w:t>
      </w: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Pr="001F6517" w:rsidRDefault="009C0B01" w:rsidP="001F651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9C0B01" w:rsidRDefault="009C0B01" w:rsidP="001F6517">
      <w:pPr>
        <w:jc w:val="center"/>
        <w:rPr>
          <w:noProof/>
          <w:color w:val="1F497D"/>
          <w:sz w:val="32"/>
          <w:szCs w:val="32"/>
          <w:lang w:eastAsia="ru-RU"/>
        </w:rPr>
      </w:pPr>
      <w:r>
        <w:rPr>
          <w:color w:val="17365D"/>
          <w:sz w:val="32"/>
          <w:szCs w:val="32"/>
        </w:rPr>
        <w:t>Наблюдение за прорастанием семян гороха и укропа</w:t>
      </w:r>
    </w:p>
    <w:p w:rsidR="009C0B01" w:rsidRDefault="009C0B01" w:rsidP="001F6517">
      <w:pPr>
        <w:jc w:val="center"/>
        <w:rPr>
          <w:color w:val="17365D"/>
          <w:sz w:val="32"/>
          <w:szCs w:val="32"/>
        </w:rPr>
      </w:pPr>
      <w:r w:rsidRPr="0052774C">
        <w:rPr>
          <w:noProof/>
          <w:color w:val="1F497D"/>
          <w:sz w:val="32"/>
          <w:szCs w:val="32"/>
          <w:lang w:eastAsia="ru-RU"/>
        </w:rPr>
        <w:pict>
          <v:shape id="_x0000_i1026" type="#_x0000_t75" style="width:346.5pt;height:319.5pt;rotation:90;visibility:visible">
            <v:imagedata r:id="rId7" o:title=""/>
          </v:shape>
        </w:pict>
      </w:r>
    </w:p>
    <w:p w:rsidR="009C0B01" w:rsidRDefault="009C0B01" w:rsidP="001F6517">
      <w:pPr>
        <w:jc w:val="center"/>
        <w:rPr>
          <w:color w:val="17365D"/>
          <w:sz w:val="32"/>
          <w:szCs w:val="32"/>
        </w:rPr>
      </w:pPr>
      <w:r w:rsidRPr="0052774C">
        <w:rPr>
          <w:noProof/>
          <w:color w:val="1F497D"/>
          <w:sz w:val="32"/>
          <w:szCs w:val="32"/>
          <w:lang w:eastAsia="ru-RU"/>
        </w:rPr>
        <w:pict>
          <v:shape id="Рисунок 3" o:spid="_x0000_i1027" type="#_x0000_t75" style="width:323.5pt;height:246.5pt;rotation:90;visibility:visible">
            <v:imagedata r:id="rId8" o:title=""/>
          </v:shape>
        </w:pict>
      </w:r>
    </w:p>
    <w:p w:rsidR="009C0B01" w:rsidRDefault="009C0B01" w:rsidP="001F6517">
      <w:pPr>
        <w:jc w:val="center"/>
        <w:rPr>
          <w:color w:val="17365D"/>
          <w:sz w:val="32"/>
          <w:szCs w:val="32"/>
        </w:rPr>
      </w:pPr>
      <w:r w:rsidRPr="0052774C">
        <w:rPr>
          <w:noProof/>
          <w:color w:val="1F497D"/>
          <w:sz w:val="32"/>
          <w:szCs w:val="32"/>
          <w:lang w:eastAsia="ru-RU"/>
        </w:rPr>
        <w:pict>
          <v:shape id="Рисунок 4" o:spid="_x0000_i1028" type="#_x0000_t75" style="width:310pt;height:226.5pt;rotation:90;visibility:visible">
            <v:imagedata r:id="rId9" o:title=""/>
          </v:shape>
        </w:pict>
      </w:r>
    </w:p>
    <w:p w:rsidR="009C0B01" w:rsidRDefault="009C0B01" w:rsidP="001F6517">
      <w:pPr>
        <w:jc w:val="center"/>
        <w:rPr>
          <w:color w:val="17365D"/>
          <w:sz w:val="32"/>
          <w:szCs w:val="32"/>
        </w:rPr>
      </w:pPr>
      <w:r w:rsidRPr="0052774C">
        <w:rPr>
          <w:noProof/>
          <w:color w:val="1F497D"/>
          <w:sz w:val="32"/>
          <w:szCs w:val="32"/>
          <w:lang w:eastAsia="ru-RU"/>
        </w:rPr>
        <w:pict>
          <v:shape id="Рисунок 5" o:spid="_x0000_i1029" type="#_x0000_t75" style="width:463.5pt;height:347.5pt;visibility:visible">
            <v:imagedata r:id="rId10" o:title=""/>
          </v:shape>
        </w:pict>
      </w:r>
    </w:p>
    <w:p w:rsidR="009C0B01" w:rsidRDefault="009C0B01" w:rsidP="001F6517">
      <w:pPr>
        <w:rPr>
          <w:color w:val="17365D"/>
          <w:sz w:val="32"/>
          <w:szCs w:val="32"/>
        </w:rPr>
      </w:pPr>
    </w:p>
    <w:p w:rsidR="009C0B01" w:rsidRDefault="009C0B01" w:rsidP="001F6517">
      <w:pPr>
        <w:jc w:val="center"/>
        <w:rPr>
          <w:color w:val="17365D"/>
          <w:sz w:val="32"/>
          <w:szCs w:val="32"/>
        </w:rPr>
      </w:pPr>
      <w:r>
        <w:rPr>
          <w:color w:val="17365D"/>
          <w:sz w:val="32"/>
          <w:szCs w:val="32"/>
        </w:rPr>
        <w:t>Наблюдаем, как из почек появляются листики</w:t>
      </w:r>
    </w:p>
    <w:p w:rsidR="009C0B01" w:rsidRDefault="009C0B01" w:rsidP="001F6517">
      <w:pPr>
        <w:jc w:val="center"/>
        <w:rPr>
          <w:color w:val="17365D"/>
          <w:sz w:val="32"/>
          <w:szCs w:val="32"/>
        </w:rPr>
      </w:pPr>
      <w:r w:rsidRPr="0052774C">
        <w:rPr>
          <w:noProof/>
          <w:color w:val="1F497D"/>
          <w:sz w:val="32"/>
          <w:szCs w:val="32"/>
          <w:lang w:eastAsia="ru-RU"/>
        </w:rPr>
        <w:pict>
          <v:shape id="Рисунок 6" o:spid="_x0000_i1030" type="#_x0000_t75" style="width:344pt;height:308pt;rotation:90;visibility:visible">
            <v:imagedata r:id="rId11" o:title=""/>
          </v:shape>
        </w:pict>
      </w:r>
    </w:p>
    <w:p w:rsidR="009C0B01" w:rsidRDefault="009C0B01" w:rsidP="001F6517">
      <w:pPr>
        <w:jc w:val="center"/>
        <w:rPr>
          <w:color w:val="17365D"/>
          <w:sz w:val="32"/>
          <w:szCs w:val="32"/>
        </w:rPr>
      </w:pPr>
      <w:r w:rsidRPr="0052774C">
        <w:rPr>
          <w:noProof/>
          <w:color w:val="1F497D"/>
          <w:sz w:val="32"/>
          <w:szCs w:val="32"/>
          <w:lang w:eastAsia="ru-RU"/>
        </w:rPr>
        <w:pict>
          <v:shape id="Рисунок 7" o:spid="_x0000_i1031" type="#_x0000_t75" style="width:272.5pt;height:319.5pt;rotation:90;visibility:visible">
            <v:imagedata r:id="rId12" o:title=""/>
          </v:shape>
        </w:pict>
      </w:r>
    </w:p>
    <w:p w:rsidR="009C0B01" w:rsidRDefault="009C0B01" w:rsidP="001F6517">
      <w:pPr>
        <w:jc w:val="center"/>
        <w:rPr>
          <w:color w:val="17365D"/>
          <w:sz w:val="32"/>
          <w:szCs w:val="32"/>
        </w:rPr>
      </w:pPr>
    </w:p>
    <w:p w:rsidR="009C0B01" w:rsidRDefault="009C0B01" w:rsidP="001F6517">
      <w:pPr>
        <w:jc w:val="center"/>
        <w:rPr>
          <w:color w:val="17365D"/>
          <w:sz w:val="32"/>
          <w:szCs w:val="32"/>
        </w:rPr>
      </w:pPr>
      <w:r>
        <w:rPr>
          <w:color w:val="17365D"/>
          <w:sz w:val="32"/>
          <w:szCs w:val="32"/>
        </w:rPr>
        <w:t>Много знаем о весне…</w:t>
      </w:r>
    </w:p>
    <w:p w:rsidR="009C0B01" w:rsidRDefault="009C0B01" w:rsidP="001F6517">
      <w:pPr>
        <w:jc w:val="center"/>
        <w:rPr>
          <w:color w:val="17365D"/>
          <w:sz w:val="32"/>
          <w:szCs w:val="32"/>
        </w:rPr>
      </w:pPr>
      <w:r w:rsidRPr="0052774C">
        <w:rPr>
          <w:noProof/>
          <w:color w:val="1F497D"/>
          <w:sz w:val="32"/>
          <w:szCs w:val="32"/>
          <w:lang w:eastAsia="ru-RU"/>
        </w:rPr>
        <w:pict>
          <v:shape id="Рисунок 8" o:spid="_x0000_i1032" type="#_x0000_t75" style="width:322.5pt;height:229pt;rotation:180;visibility:visible">
            <v:imagedata r:id="rId13" o:title=""/>
          </v:shape>
        </w:pict>
      </w:r>
      <w:r>
        <w:rPr>
          <w:color w:val="17365D"/>
          <w:sz w:val="32"/>
          <w:szCs w:val="32"/>
        </w:rPr>
        <w:t>сосульки кап-кап…</w:t>
      </w:r>
    </w:p>
    <w:p w:rsidR="009C0B01" w:rsidRDefault="009C0B01" w:rsidP="001F6517">
      <w:pPr>
        <w:jc w:val="center"/>
        <w:rPr>
          <w:color w:val="17365D"/>
          <w:sz w:val="32"/>
          <w:szCs w:val="32"/>
        </w:rPr>
      </w:pPr>
      <w:r w:rsidRPr="0052774C">
        <w:rPr>
          <w:noProof/>
          <w:color w:val="1F497D"/>
          <w:sz w:val="32"/>
          <w:szCs w:val="32"/>
          <w:lang w:eastAsia="ru-RU"/>
        </w:rPr>
        <w:pict>
          <v:shape id="Рисунок 9" o:spid="_x0000_i1033" type="#_x0000_t75" style="width:449.5pt;height:307pt;visibility:visible">
            <v:imagedata r:id="rId14" o:title=""/>
          </v:shape>
        </w:pict>
      </w:r>
      <w:r>
        <w:rPr>
          <w:color w:val="17365D"/>
          <w:sz w:val="32"/>
          <w:szCs w:val="32"/>
        </w:rPr>
        <w:t>солнышко греет…</w:t>
      </w:r>
    </w:p>
    <w:p w:rsidR="009C0B01" w:rsidRDefault="009C0B01" w:rsidP="001F6517">
      <w:pPr>
        <w:jc w:val="center"/>
        <w:rPr>
          <w:color w:val="17365D"/>
          <w:sz w:val="32"/>
          <w:szCs w:val="32"/>
        </w:rPr>
      </w:pPr>
      <w:r w:rsidRPr="0052774C">
        <w:rPr>
          <w:noProof/>
          <w:color w:val="1F497D"/>
          <w:sz w:val="32"/>
          <w:szCs w:val="32"/>
          <w:lang w:eastAsia="ru-RU"/>
        </w:rPr>
        <w:pict>
          <v:shape id="Рисунок 10" o:spid="_x0000_i1034" type="#_x0000_t75" style="width:313.5pt;height:307.5pt;rotation:90;visibility:visible">
            <v:imagedata r:id="rId15" o:title=""/>
          </v:shape>
        </w:pict>
      </w:r>
      <w:r>
        <w:rPr>
          <w:color w:val="17365D"/>
          <w:sz w:val="32"/>
          <w:szCs w:val="32"/>
        </w:rPr>
        <w:t xml:space="preserve"> ручеек бежит…</w:t>
      </w:r>
    </w:p>
    <w:p w:rsidR="009C0B01" w:rsidRPr="000A6F70" w:rsidRDefault="009C0B01" w:rsidP="001F6517">
      <w:pPr>
        <w:jc w:val="center"/>
        <w:rPr>
          <w:color w:val="17365D"/>
          <w:sz w:val="32"/>
          <w:szCs w:val="32"/>
        </w:rPr>
      </w:pPr>
      <w:r w:rsidRPr="0052774C">
        <w:rPr>
          <w:noProof/>
          <w:color w:val="1F497D"/>
          <w:sz w:val="32"/>
          <w:szCs w:val="32"/>
          <w:lang w:eastAsia="ru-RU"/>
        </w:rPr>
        <w:pict>
          <v:shape id="Рисунок 11" o:spid="_x0000_i1035" type="#_x0000_t75" style="width:298.5pt;height:350pt;rotation:90;visibility:visible">
            <v:imagedata r:id="rId16" o:title=""/>
          </v:shape>
        </w:pict>
      </w:r>
      <w:r>
        <w:rPr>
          <w:color w:val="17365D"/>
          <w:sz w:val="32"/>
          <w:szCs w:val="32"/>
        </w:rPr>
        <w:t xml:space="preserve"> травка зеленеет, солнышко блестит…</w:t>
      </w:r>
    </w:p>
    <w:p w:rsidR="009C0B01" w:rsidRPr="001F6517" w:rsidRDefault="009C0B01" w:rsidP="001F65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sectPr w:rsidR="009C0B01" w:rsidRPr="001F6517" w:rsidSect="00EE3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B01" w:rsidRDefault="009C0B01">
      <w:r>
        <w:separator/>
      </w:r>
    </w:p>
  </w:endnote>
  <w:endnote w:type="continuationSeparator" w:id="0">
    <w:p w:rsidR="009C0B01" w:rsidRDefault="009C0B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B01" w:rsidRDefault="009C0B01">
      <w:r>
        <w:separator/>
      </w:r>
    </w:p>
  </w:footnote>
  <w:footnote w:type="continuationSeparator" w:id="0">
    <w:p w:rsidR="009C0B01" w:rsidRDefault="009C0B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455E"/>
    <w:rsid w:val="000A6F70"/>
    <w:rsid w:val="00104472"/>
    <w:rsid w:val="001E4D25"/>
    <w:rsid w:val="001E6849"/>
    <w:rsid w:val="001F6517"/>
    <w:rsid w:val="00212128"/>
    <w:rsid w:val="0052774C"/>
    <w:rsid w:val="00561C79"/>
    <w:rsid w:val="00563E80"/>
    <w:rsid w:val="005743BF"/>
    <w:rsid w:val="00582021"/>
    <w:rsid w:val="005B1F97"/>
    <w:rsid w:val="006746D6"/>
    <w:rsid w:val="0069266D"/>
    <w:rsid w:val="006A4F55"/>
    <w:rsid w:val="007D2E07"/>
    <w:rsid w:val="007F2351"/>
    <w:rsid w:val="007F6C6B"/>
    <w:rsid w:val="00833B41"/>
    <w:rsid w:val="009305FD"/>
    <w:rsid w:val="00935019"/>
    <w:rsid w:val="009829DF"/>
    <w:rsid w:val="009C0B01"/>
    <w:rsid w:val="009F2AF4"/>
    <w:rsid w:val="00A504E8"/>
    <w:rsid w:val="00B4087B"/>
    <w:rsid w:val="00B77EE6"/>
    <w:rsid w:val="00B83F2F"/>
    <w:rsid w:val="00C00C16"/>
    <w:rsid w:val="00C44847"/>
    <w:rsid w:val="00C55153"/>
    <w:rsid w:val="00C607E4"/>
    <w:rsid w:val="00C77D98"/>
    <w:rsid w:val="00CB07A7"/>
    <w:rsid w:val="00CB3D3C"/>
    <w:rsid w:val="00CD79D6"/>
    <w:rsid w:val="00CE5C81"/>
    <w:rsid w:val="00D24D73"/>
    <w:rsid w:val="00D3455E"/>
    <w:rsid w:val="00D41249"/>
    <w:rsid w:val="00D608B3"/>
    <w:rsid w:val="00D64730"/>
    <w:rsid w:val="00D90BBB"/>
    <w:rsid w:val="00E367F3"/>
    <w:rsid w:val="00E55BC8"/>
    <w:rsid w:val="00E62327"/>
    <w:rsid w:val="00EE3151"/>
    <w:rsid w:val="00F2216F"/>
    <w:rsid w:val="00F50CDE"/>
    <w:rsid w:val="00F61ECE"/>
    <w:rsid w:val="00FA0F8D"/>
    <w:rsid w:val="00FA7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15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F6C6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6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23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8202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71EF"/>
    <w:rPr>
      <w:lang w:eastAsia="en-US"/>
    </w:rPr>
  </w:style>
  <w:style w:type="paragraph" w:styleId="Footer">
    <w:name w:val="footer"/>
    <w:basedOn w:val="Normal"/>
    <w:link w:val="FooterChar"/>
    <w:uiPriority w:val="99"/>
    <w:rsid w:val="0058202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71EF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993</TotalTime>
  <Pages>13</Pages>
  <Words>1838</Words>
  <Characters>10479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швецов</dc:creator>
  <cp:keywords/>
  <dc:description/>
  <cp:lastModifiedBy>ДНС</cp:lastModifiedBy>
  <cp:revision>12</cp:revision>
  <cp:lastPrinted>2020-04-05T09:53:00Z</cp:lastPrinted>
  <dcterms:created xsi:type="dcterms:W3CDTF">2019-05-12T18:35:00Z</dcterms:created>
  <dcterms:modified xsi:type="dcterms:W3CDTF">2021-09-26T18:01:00Z</dcterms:modified>
</cp:coreProperties>
</file>